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DD55B" w14:textId="77777777" w:rsidR="00ED791F" w:rsidRDefault="00ED791F" w:rsidP="00ED791F">
      <w:pPr>
        <w:tabs>
          <w:tab w:val="left" w:pos="3405"/>
        </w:tabs>
      </w:pPr>
    </w:p>
    <w:p w14:paraId="75AEAAF2" w14:textId="77777777" w:rsidR="00ED791F" w:rsidRDefault="00ED791F" w:rsidP="00ED791F">
      <w:pPr>
        <w:tabs>
          <w:tab w:val="left" w:pos="3405"/>
        </w:tabs>
        <w:rPr>
          <w:b/>
          <w:sz w:val="24"/>
          <w:u w:val="single"/>
        </w:rPr>
      </w:pPr>
    </w:p>
    <w:p w14:paraId="48E0EA2B" w14:textId="77777777" w:rsidR="00ED791F" w:rsidRPr="00ED791F" w:rsidRDefault="00ED791F" w:rsidP="00ED791F">
      <w:pPr>
        <w:rPr>
          <w:b/>
          <w:sz w:val="24"/>
          <w:u w:val="single"/>
        </w:rPr>
      </w:pPr>
    </w:p>
    <w:p w14:paraId="77844EF5" w14:textId="77777777" w:rsidR="00ED791F" w:rsidRDefault="00ED791F" w:rsidP="00ED791F">
      <w:pPr>
        <w:jc w:val="center"/>
        <w:rPr>
          <w:rFonts w:ascii="Arial" w:hAnsi="Arial" w:cs="Arial"/>
          <w:b/>
          <w:sz w:val="24"/>
          <w:u w:val="single"/>
        </w:rPr>
      </w:pPr>
      <w:r w:rsidRPr="00ED791F">
        <w:rPr>
          <w:rFonts w:ascii="Arial" w:hAnsi="Arial" w:cs="Arial"/>
          <w:b/>
          <w:sz w:val="24"/>
          <w:u w:val="single"/>
        </w:rPr>
        <w:t>KENNISNAME EN TOESTEMMING PERSOONSGEGEVENS</w:t>
      </w:r>
    </w:p>
    <w:p w14:paraId="29D5F6F4" w14:textId="77777777" w:rsidR="00ED791F" w:rsidRPr="00ED791F" w:rsidRDefault="00ED791F" w:rsidP="00ED791F">
      <w:pPr>
        <w:jc w:val="center"/>
        <w:rPr>
          <w:rFonts w:ascii="Arial" w:hAnsi="Arial" w:cs="Arial"/>
          <w:b/>
          <w:sz w:val="24"/>
          <w:u w:val="single"/>
        </w:rPr>
      </w:pPr>
    </w:p>
    <w:p w14:paraId="106FC27D" w14:textId="77777777" w:rsidR="00ED791F" w:rsidRPr="00ED791F" w:rsidRDefault="00ED791F" w:rsidP="00ED791F">
      <w:pPr>
        <w:spacing w:after="0" w:line="360" w:lineRule="auto"/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Met dit document word ik door mijn club_________________________________________ ingelicht aangaande het gebruik en de bescherming van mijn persoonsgegevens door de club en de federatie.</w:t>
      </w:r>
    </w:p>
    <w:p w14:paraId="2A84F2B4" w14:textId="77777777" w:rsidR="00ED791F" w:rsidRPr="00ED791F" w:rsidRDefault="00ED791F" w:rsidP="00ED791F">
      <w:pPr>
        <w:spacing w:after="0" w:line="360" w:lineRule="auto"/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Ik geef hierbij ook volgende toestemming:</w:t>
      </w:r>
    </w:p>
    <w:p w14:paraId="495FAD32" w14:textId="77777777" w:rsidR="00ED791F" w:rsidRDefault="00ED791F" w:rsidP="00ED791F">
      <w:pPr>
        <w:rPr>
          <w:rFonts w:ascii="Arial" w:hAnsi="Arial" w:cs="Arial"/>
          <w:sz w:val="20"/>
        </w:rPr>
      </w:pPr>
    </w:p>
    <w:p w14:paraId="76842DC7" w14:textId="77777777" w:rsidR="000F0B0A" w:rsidRDefault="000F0B0A" w:rsidP="00ED791F">
      <w:pPr>
        <w:rPr>
          <w:rFonts w:ascii="Arial" w:hAnsi="Arial" w:cs="Arial"/>
          <w:sz w:val="20"/>
        </w:rPr>
      </w:pPr>
    </w:p>
    <w:p w14:paraId="47DD2A99" w14:textId="77777777" w:rsidR="00ED791F" w:rsidRDefault="00ED791F" w:rsidP="00ED791F">
      <w:pPr>
        <w:pStyle w:val="Lijstalinea"/>
        <w:numPr>
          <w:ilvl w:val="0"/>
          <w:numId w:val="4"/>
        </w:numPr>
        <w:spacing w:after="0"/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 xml:space="preserve">Ik ga akkoord met de </w:t>
      </w:r>
      <w:r w:rsidRPr="00ED791F">
        <w:rPr>
          <w:rFonts w:ascii="Arial" w:hAnsi="Arial" w:cs="Arial"/>
          <w:b/>
          <w:sz w:val="20"/>
        </w:rPr>
        <w:t>privacyverklaring</w:t>
      </w:r>
      <w:r w:rsidRPr="00ED791F">
        <w:rPr>
          <w:rFonts w:ascii="Arial" w:hAnsi="Arial" w:cs="Arial"/>
          <w:sz w:val="20"/>
        </w:rPr>
        <w:t xml:space="preserve"> waarin onder andere het volgende is opgenomen:</w:t>
      </w:r>
    </w:p>
    <w:p w14:paraId="0AB7FA70" w14:textId="77777777" w:rsidR="00ED791F" w:rsidRPr="00ED791F" w:rsidRDefault="00ED791F" w:rsidP="00ED791F">
      <w:pPr>
        <w:pStyle w:val="Lijstalinea"/>
        <w:spacing w:after="0"/>
        <w:ind w:left="360"/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We gebruiken je persoonsgegevens om:</w:t>
      </w:r>
    </w:p>
    <w:p w14:paraId="4F0F5FC5" w14:textId="77777777" w:rsidR="00ED791F" w:rsidRPr="00ED791F" w:rsidRDefault="00ED791F" w:rsidP="00ED791F">
      <w:pPr>
        <w:spacing w:after="0"/>
        <w:rPr>
          <w:rFonts w:ascii="Arial" w:hAnsi="Arial" w:cs="Arial"/>
          <w:sz w:val="20"/>
        </w:rPr>
      </w:pPr>
    </w:p>
    <w:p w14:paraId="1BD9F48A" w14:textId="77777777" w:rsidR="00ED791F" w:rsidRPr="00ED791F" w:rsidRDefault="00ED791F" w:rsidP="00ED791F">
      <w:pPr>
        <w:pStyle w:val="Lijstalinea"/>
        <w:numPr>
          <w:ilvl w:val="0"/>
          <w:numId w:val="2"/>
        </w:numPr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te kunnen deelnemen aan activiteiten van club en federatie;</w:t>
      </w:r>
    </w:p>
    <w:p w14:paraId="13872229" w14:textId="77777777" w:rsidR="00ED791F" w:rsidRPr="00ED791F" w:rsidRDefault="00ED791F" w:rsidP="00ED791F">
      <w:pPr>
        <w:pStyle w:val="Lijstalinea"/>
        <w:numPr>
          <w:ilvl w:val="0"/>
          <w:numId w:val="2"/>
        </w:numPr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te kunnen deelnemen aan evenementen, competitie, vorming, … ;</w:t>
      </w:r>
    </w:p>
    <w:p w14:paraId="42363212" w14:textId="77777777" w:rsidR="00ED791F" w:rsidRPr="00ED791F" w:rsidRDefault="00ED791F" w:rsidP="00ED791F">
      <w:pPr>
        <w:pStyle w:val="Lijstalinea"/>
        <w:numPr>
          <w:ilvl w:val="0"/>
          <w:numId w:val="2"/>
        </w:numPr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verzekerd te zijn;</w:t>
      </w:r>
    </w:p>
    <w:p w14:paraId="342BB8B4" w14:textId="77777777" w:rsidR="00ED791F" w:rsidRPr="00ED791F" w:rsidRDefault="00ED791F" w:rsidP="00ED791F">
      <w:pPr>
        <w:pStyle w:val="Lijstalinea"/>
        <w:numPr>
          <w:ilvl w:val="0"/>
          <w:numId w:val="2"/>
        </w:numPr>
        <w:rPr>
          <w:rFonts w:ascii="Arial" w:hAnsi="Arial" w:cs="Arial"/>
          <w:sz w:val="20"/>
        </w:rPr>
      </w:pPr>
      <w:r w:rsidRPr="00ED791F">
        <w:rPr>
          <w:rFonts w:ascii="Arial" w:hAnsi="Arial" w:cs="Arial"/>
          <w:sz w:val="20"/>
        </w:rPr>
        <w:t>geïnformeerd te zijn over clubactiviteiten en taekwondo-activiteiten;</w:t>
      </w:r>
    </w:p>
    <w:p w14:paraId="0C5994E8" w14:textId="77777777" w:rsidR="00ED791F" w:rsidRPr="00ED791F" w:rsidRDefault="00ED791F" w:rsidP="00ED791F">
      <w:pPr>
        <w:pStyle w:val="Lijstalinea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D791F">
        <w:rPr>
          <w:rFonts w:ascii="Arial" w:hAnsi="Arial" w:cs="Arial"/>
          <w:sz w:val="20"/>
        </w:rPr>
        <w:t>subsidies te kunnen krijgen van de overheid.</w:t>
      </w:r>
      <w:r w:rsidRPr="00ED791F">
        <w:rPr>
          <w:rFonts w:ascii="Arial" w:hAnsi="Arial" w:cs="Arial"/>
          <w:sz w:val="20"/>
        </w:rPr>
        <w:cr/>
      </w:r>
    </w:p>
    <w:p w14:paraId="63B22EA5" w14:textId="77777777" w:rsidR="00ED791F" w:rsidRDefault="00ED791F" w:rsidP="00ED791F">
      <w:pPr>
        <w:pStyle w:val="Lijstalinea"/>
        <w:spacing w:after="0" w:line="240" w:lineRule="auto"/>
        <w:rPr>
          <w:rFonts w:ascii="Arial" w:hAnsi="Arial" w:cs="Arial"/>
          <w:sz w:val="20"/>
        </w:rPr>
      </w:pPr>
    </w:p>
    <w:p w14:paraId="45B449C8" w14:textId="77777777" w:rsidR="00ED791F" w:rsidRDefault="00ED791F" w:rsidP="00ED791F">
      <w:pPr>
        <w:pStyle w:val="Lijstalinea"/>
        <w:spacing w:after="0" w:line="240" w:lineRule="auto"/>
        <w:rPr>
          <w:rFonts w:ascii="Arial" w:hAnsi="Arial" w:cs="Arial"/>
          <w:sz w:val="20"/>
        </w:rPr>
      </w:pPr>
    </w:p>
    <w:p w14:paraId="307F4F54" w14:textId="77777777" w:rsidR="00ED791F" w:rsidRDefault="00ED791F" w:rsidP="00ED791F">
      <w:pPr>
        <w:pStyle w:val="Lijstalinea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D791F">
        <w:rPr>
          <w:rFonts w:ascii="Arial" w:hAnsi="Arial" w:cs="Arial"/>
          <w:sz w:val="20"/>
        </w:rPr>
        <w:t xml:space="preserve">Ik geef toestemming voor het gebruik van </w:t>
      </w:r>
      <w:r w:rsidRPr="00ED791F">
        <w:rPr>
          <w:rFonts w:ascii="Arial" w:hAnsi="Arial" w:cs="Arial"/>
          <w:sz w:val="20"/>
          <w:szCs w:val="20"/>
        </w:rPr>
        <w:t>beeldmateriaal (foto’s en video’s) op verschillende</w:t>
      </w:r>
    </w:p>
    <w:p w14:paraId="1F1322E8" w14:textId="77777777" w:rsidR="00ED791F" w:rsidRPr="00ED791F" w:rsidRDefault="00ED791F" w:rsidP="00ED791F">
      <w:pPr>
        <w:pStyle w:val="Lijstalinea"/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ED791F">
        <w:rPr>
          <w:rFonts w:ascii="Arial" w:hAnsi="Arial" w:cs="Arial"/>
          <w:sz w:val="20"/>
          <w:szCs w:val="20"/>
        </w:rPr>
        <w:t>media (website, facebook, nieuwsbrief, …).</w:t>
      </w:r>
    </w:p>
    <w:p w14:paraId="3C2EEC82" w14:textId="77777777" w:rsidR="00ED791F" w:rsidRDefault="00ED791F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3402FA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632329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48BCEE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84B28E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C2BEFD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25BBBD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A0149B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435B12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09966E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6DCF271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54DDC41" w14:textId="77777777" w:rsidR="000F0B0A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075F2F" w14:textId="77777777" w:rsidR="00ED791F" w:rsidRDefault="00ED791F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raster"/>
        <w:tblW w:w="10023" w:type="dxa"/>
        <w:tblLook w:val="04A0" w:firstRow="1" w:lastRow="0" w:firstColumn="1" w:lastColumn="0" w:noHBand="0" w:noVBand="1"/>
      </w:tblPr>
      <w:tblGrid>
        <w:gridCol w:w="3341"/>
        <w:gridCol w:w="3341"/>
        <w:gridCol w:w="3341"/>
      </w:tblGrid>
      <w:tr w:rsidR="000F0B0A" w14:paraId="3843CE38" w14:textId="77777777" w:rsidTr="000F0B0A">
        <w:trPr>
          <w:trHeight w:val="1047"/>
        </w:trPr>
        <w:tc>
          <w:tcPr>
            <w:tcW w:w="3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DB8969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3333E0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Datum:</w:t>
            </w:r>
          </w:p>
          <w:p w14:paraId="4459CABA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C31DCF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Plaats:</w:t>
            </w:r>
          </w:p>
        </w:tc>
        <w:tc>
          <w:tcPr>
            <w:tcW w:w="3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B58AE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65D3D1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Naam lid+ handtekening:</w:t>
            </w:r>
          </w:p>
        </w:tc>
        <w:tc>
          <w:tcPr>
            <w:tcW w:w="3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7BD325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5FDA3B" w14:textId="77777777" w:rsidR="000F0B0A" w:rsidRDefault="000F0B0A" w:rsidP="00ED79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Naam ouder + handtekening:*(-18)</w:t>
            </w:r>
          </w:p>
        </w:tc>
      </w:tr>
    </w:tbl>
    <w:p w14:paraId="1C4B0A72" w14:textId="77777777" w:rsidR="000F0B0A" w:rsidRPr="00ED791F" w:rsidRDefault="000F0B0A" w:rsidP="00ED791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DC7190" w14:textId="77777777" w:rsidR="00ED791F" w:rsidRDefault="00ED791F" w:rsidP="00ED791F">
      <w:pPr>
        <w:rPr>
          <w:rFonts w:ascii="Arial" w:hAnsi="Arial" w:cs="Arial"/>
          <w:sz w:val="20"/>
        </w:rPr>
      </w:pPr>
    </w:p>
    <w:p w14:paraId="74FD52FD" w14:textId="77777777" w:rsidR="00E709CF" w:rsidRPr="00ED791F" w:rsidRDefault="00E709CF" w:rsidP="00ED791F">
      <w:pPr>
        <w:rPr>
          <w:sz w:val="20"/>
        </w:rPr>
      </w:pPr>
    </w:p>
    <w:sectPr w:rsidR="00E709CF" w:rsidRPr="00ED791F" w:rsidSect="003D539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AED23" w14:textId="77777777" w:rsidR="00B548E9" w:rsidRDefault="00B548E9" w:rsidP="00ED791F">
      <w:pPr>
        <w:spacing w:after="0" w:line="240" w:lineRule="auto"/>
      </w:pPr>
      <w:r>
        <w:separator/>
      </w:r>
    </w:p>
  </w:endnote>
  <w:endnote w:type="continuationSeparator" w:id="0">
    <w:p w14:paraId="16A48A24" w14:textId="77777777" w:rsidR="00B548E9" w:rsidRDefault="00B548E9" w:rsidP="00ED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662A9" w14:textId="77777777" w:rsidR="00B548E9" w:rsidRDefault="00B548E9" w:rsidP="00ED791F">
      <w:pPr>
        <w:spacing w:after="0" w:line="240" w:lineRule="auto"/>
      </w:pPr>
      <w:r>
        <w:separator/>
      </w:r>
    </w:p>
  </w:footnote>
  <w:footnote w:type="continuationSeparator" w:id="0">
    <w:p w14:paraId="0349BC27" w14:textId="77777777" w:rsidR="00B548E9" w:rsidRDefault="00B548E9" w:rsidP="00ED7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B763" w14:textId="44F8FA05" w:rsidR="003D539B" w:rsidRPr="0091436E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3"/>
        <w:szCs w:val="13"/>
        <w:lang w:val="en-US" w:eastAsia="nl-BE"/>
      </w:rPr>
    </w:pPr>
    <w:r>
      <w:rPr>
        <w:rFonts w:ascii="Arial" w:eastAsia="Times New Roman" w:hAnsi="Arial" w:cs="Arial"/>
        <w:b/>
        <w:bCs/>
        <w:noProof/>
        <w:color w:val="222222"/>
        <w:sz w:val="13"/>
        <w:szCs w:val="13"/>
        <w:lang w:val="en-US" w:eastAsia="nl-BE"/>
      </w:rPr>
      <w:drawing>
        <wp:anchor distT="0" distB="0" distL="114300" distR="114300" simplePos="0" relativeHeight="251662848" behindDoc="0" locked="0" layoutInCell="1" allowOverlap="1" wp14:anchorId="109A13A7" wp14:editId="6E0B4D80">
          <wp:simplePos x="0" y="0"/>
          <wp:positionH relativeFrom="column">
            <wp:posOffset>4322466</wp:posOffset>
          </wp:positionH>
          <wp:positionV relativeFrom="paragraph">
            <wp:posOffset>13970</wp:posOffset>
          </wp:positionV>
          <wp:extent cx="2120900" cy="450850"/>
          <wp:effectExtent l="0" t="0" r="0" b="6350"/>
          <wp:wrapNone/>
          <wp:docPr id="15308678" name="Afbeelding 1" descr="Afbeelding met tekst, Lettertype, Graphics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08678" name="Afbeelding 1" descr="Afbeelding met tekst, Lettertype, Graphics, grafische vormgeving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209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91436E">
      <w:rPr>
        <w:rFonts w:ascii="Arial" w:eastAsia="Times New Roman" w:hAnsi="Arial" w:cs="Arial"/>
        <w:b/>
        <w:bCs/>
        <w:color w:val="222222"/>
        <w:sz w:val="13"/>
        <w:szCs w:val="13"/>
        <w:lang w:val="en-US" w:eastAsia="nl-BE"/>
      </w:rPr>
      <w:t>Contactpersoon</w:t>
    </w:r>
    <w:proofErr w:type="spellEnd"/>
    <w:r w:rsidRPr="0091436E">
      <w:rPr>
        <w:rFonts w:ascii="Arial" w:eastAsia="Times New Roman" w:hAnsi="Arial" w:cs="Arial"/>
        <w:b/>
        <w:bCs/>
        <w:color w:val="222222"/>
        <w:sz w:val="13"/>
        <w:szCs w:val="13"/>
        <w:lang w:val="en-US" w:eastAsia="nl-BE"/>
      </w:rPr>
      <w:t xml:space="preserve"> </w:t>
    </w:r>
    <w:r>
      <w:rPr>
        <w:rFonts w:ascii="Arial" w:eastAsia="Times New Roman" w:hAnsi="Arial" w:cs="Arial"/>
        <w:b/>
        <w:bCs/>
        <w:color w:val="222222"/>
        <w:sz w:val="13"/>
        <w:szCs w:val="13"/>
        <w:lang w:val="en-US" w:eastAsia="nl-BE"/>
      </w:rPr>
      <w:t xml:space="preserve">Taekwondo </w:t>
    </w:r>
    <w:proofErr w:type="spellStart"/>
    <w:r>
      <w:rPr>
        <w:rFonts w:ascii="Arial" w:eastAsia="Times New Roman" w:hAnsi="Arial" w:cs="Arial"/>
        <w:b/>
        <w:bCs/>
        <w:color w:val="222222"/>
        <w:sz w:val="13"/>
        <w:szCs w:val="13"/>
        <w:lang w:val="en-US" w:eastAsia="nl-BE"/>
      </w:rPr>
      <w:t>Jongyeong</w:t>
    </w:r>
    <w:proofErr w:type="spellEnd"/>
  </w:p>
  <w:p w14:paraId="23F710CE" w14:textId="101EB65C" w:rsidR="003D539B" w:rsidRPr="0091436E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3"/>
        <w:szCs w:val="13"/>
        <w:lang w:val="en-US" w:eastAsia="nl-BE"/>
      </w:rPr>
    </w:pPr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>Fatiha Laalam</w:t>
    </w:r>
  </w:p>
  <w:p w14:paraId="584C7F62" w14:textId="25132F6A" w:rsidR="003D539B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3"/>
        <w:szCs w:val="13"/>
        <w:lang w:val="en-US" w:eastAsia="nl-BE"/>
      </w:rPr>
    </w:pPr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>E-mail: </w:t>
    </w:r>
    <w:hyperlink r:id="rId2" w:tgtFrame="_blank" w:history="1">
      <w:r w:rsidRPr="00BA4164">
        <w:rPr>
          <w:rStyle w:val="Hyperlink"/>
          <w:rFonts w:ascii="Arial" w:eastAsia="Times New Roman" w:hAnsi="Arial" w:cs="Arial"/>
          <w:sz w:val="13"/>
          <w:szCs w:val="13"/>
          <w:lang w:val="en-US" w:eastAsia="nl-BE"/>
        </w:rPr>
        <w:t>Taekwondojongyeong@gmail.</w:t>
      </w:r>
    </w:hyperlink>
    <w:hyperlink r:id="rId3" w:tgtFrame="_blank" w:history="1">
      <w:r w:rsidRPr="00BA4164">
        <w:rPr>
          <w:rStyle w:val="Hyperlink"/>
          <w:rFonts w:ascii="Arial" w:eastAsia="Times New Roman" w:hAnsi="Arial" w:cs="Arial"/>
          <w:sz w:val="13"/>
          <w:szCs w:val="13"/>
          <w:lang w:val="en-US" w:eastAsia="nl-BE"/>
        </w:rPr>
        <w:t>com</w:t>
      </w:r>
    </w:hyperlink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>   </w:t>
    </w:r>
  </w:p>
  <w:p w14:paraId="09BFB68F" w14:textId="6901CCF6" w:rsidR="003D539B" w:rsidRPr="0091436E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3"/>
        <w:szCs w:val="13"/>
        <w:lang w:val="en-US" w:eastAsia="nl-BE"/>
      </w:rPr>
    </w:pPr>
    <w:proofErr w:type="spellStart"/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>Mobiel</w:t>
    </w:r>
    <w:proofErr w:type="spellEnd"/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>: 048</w:t>
    </w:r>
    <w:r>
      <w:rPr>
        <w:rFonts w:ascii="Arial" w:eastAsia="Times New Roman" w:hAnsi="Arial" w:cs="Arial"/>
        <w:color w:val="222222"/>
        <w:sz w:val="13"/>
        <w:szCs w:val="13"/>
        <w:lang w:val="en-US" w:eastAsia="nl-BE"/>
      </w:rPr>
      <w:t>8 904 610</w:t>
    </w:r>
  </w:p>
  <w:p w14:paraId="1ACB4B44" w14:textId="6CA74E4D" w:rsidR="003D539B" w:rsidRPr="0091436E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3"/>
        <w:szCs w:val="13"/>
        <w:lang w:val="en-US" w:eastAsia="nl-BE"/>
      </w:rPr>
    </w:pPr>
    <w:r w:rsidRPr="0091436E">
      <w:rPr>
        <w:rFonts w:ascii="Arial" w:eastAsia="Times New Roman" w:hAnsi="Arial" w:cs="Arial"/>
        <w:color w:val="222222"/>
        <w:sz w:val="13"/>
        <w:szCs w:val="13"/>
        <w:lang w:val="en-US" w:eastAsia="nl-BE"/>
      </w:rPr>
      <w:t xml:space="preserve">Instagram: Taekwondo </w:t>
    </w:r>
    <w:proofErr w:type="spellStart"/>
    <w:r>
      <w:rPr>
        <w:rFonts w:ascii="Arial" w:eastAsia="Times New Roman" w:hAnsi="Arial" w:cs="Arial"/>
        <w:color w:val="222222"/>
        <w:sz w:val="13"/>
        <w:szCs w:val="13"/>
        <w:lang w:val="en-US" w:eastAsia="nl-BE"/>
      </w:rPr>
      <w:t>Jongyeong</w:t>
    </w:r>
    <w:proofErr w:type="spellEnd"/>
  </w:p>
  <w:p w14:paraId="041335D7" w14:textId="6B5C0A03" w:rsidR="003D539B" w:rsidRPr="00BA4164" w:rsidRDefault="003D539B" w:rsidP="003D539B">
    <w:pPr>
      <w:shd w:val="clear" w:color="auto" w:fill="FFFFFF"/>
      <w:spacing w:after="0" w:line="240" w:lineRule="auto"/>
      <w:rPr>
        <w:rFonts w:ascii="Arial" w:eastAsia="Times New Roman" w:hAnsi="Arial" w:cs="Arial"/>
        <w:color w:val="1155CC"/>
        <w:sz w:val="13"/>
        <w:szCs w:val="13"/>
        <w:u w:val="single"/>
        <w:lang w:val="en-US" w:eastAsia="nl-BE"/>
      </w:rPr>
    </w:pPr>
    <w:hyperlink r:id="rId4" w:history="1">
      <w:r w:rsidRPr="00BA4164">
        <w:rPr>
          <w:rStyle w:val="Hyperlink"/>
          <w:rFonts w:ascii="Arial" w:eastAsia="Times New Roman" w:hAnsi="Arial" w:cs="Arial"/>
          <w:sz w:val="13"/>
          <w:szCs w:val="13"/>
          <w:lang w:val="en-US" w:eastAsia="nl-BE"/>
        </w:rPr>
        <w:t>www.taekwondo-jongyeong.be</w:t>
      </w:r>
    </w:hyperlink>
  </w:p>
  <w:p w14:paraId="53221E7F" w14:textId="57BEE977" w:rsidR="00ED791F" w:rsidRPr="00ED791F" w:rsidRDefault="00ED791F">
    <w:pPr>
      <w:pStyle w:val="Kopteks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03B35"/>
    <w:multiLevelType w:val="hybridMultilevel"/>
    <w:tmpl w:val="73CA91DA"/>
    <w:lvl w:ilvl="0" w:tplc="CA8E48DA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  <w:b/>
        <w:caps w:val="0"/>
        <w:smallCaps w:val="0"/>
        <w:color w:val="auto"/>
        <w:spacing w:val="0"/>
        <w:sz w:val="24"/>
        <w14:glow w14:rad="0">
          <w14:srgbClr w14:val="000000"/>
        </w14:glow>
        <w14:shadow w14:blurRad="41275" w14:dist="12700" w14:dir="12000000" w14:sx="100000" w14:sy="100000" w14:kx="0" w14:ky="0" w14:algn="tl">
          <w14:srgbClr w14:val="000000">
            <w14:alpha w14:val="60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5773" w14:cap="flat" w14:cmpd="sng" w14:algn="ctr">
          <w14:gradFill>
            <w14:gsLst>
              <w14:gs w14:pos="25000">
                <w14:schemeClr w14:val="accent1">
                  <w14:shade w14:val="25000"/>
                  <w14:satMod w14:val="190000"/>
                </w14:schemeClr>
              </w14:gs>
              <w14:gs w14:pos="80000">
                <w14:schemeClr w14:val="accent1">
                  <w14:tint w14:val="75000"/>
                  <w14:satMod w14:val="190000"/>
                </w14:schemeClr>
              </w14:gs>
            </w14:gsLst>
            <w14:lin w14:ang="5400000" w14:scaled="0"/>
          </w14:gradFill>
          <w14:prstDash w14:val="solid"/>
          <w14:round/>
        </w14:textOutline>
        <w14:textFill>
          <w14:solidFill>
            <w14:srgbClr w14:val="FFFFFF"/>
          </w14:solidFill>
        </w14:textFill>
        <w14:props3d w14:extrusionH="0" w14:contourW="0" w14:prstMaterial="none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F970D7"/>
    <w:multiLevelType w:val="hybridMultilevel"/>
    <w:tmpl w:val="514A03A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D6941"/>
    <w:multiLevelType w:val="hybridMultilevel"/>
    <w:tmpl w:val="564E77A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03C91"/>
    <w:multiLevelType w:val="hybridMultilevel"/>
    <w:tmpl w:val="A8E4B0A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921405">
    <w:abstractNumId w:val="3"/>
  </w:num>
  <w:num w:numId="2" w16cid:durableId="1110736654">
    <w:abstractNumId w:val="1"/>
  </w:num>
  <w:num w:numId="3" w16cid:durableId="1827017713">
    <w:abstractNumId w:val="2"/>
  </w:num>
  <w:num w:numId="4" w16cid:durableId="32062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1F"/>
    <w:rsid w:val="000001EC"/>
    <w:rsid w:val="00013839"/>
    <w:rsid w:val="000449AF"/>
    <w:rsid w:val="00053500"/>
    <w:rsid w:val="00081587"/>
    <w:rsid w:val="000A7CD5"/>
    <w:rsid w:val="000B64D5"/>
    <w:rsid w:val="000E7105"/>
    <w:rsid w:val="000F0B0A"/>
    <w:rsid w:val="00120C79"/>
    <w:rsid w:val="0012224A"/>
    <w:rsid w:val="00130DAB"/>
    <w:rsid w:val="0013526D"/>
    <w:rsid w:val="00184400"/>
    <w:rsid w:val="001974F8"/>
    <w:rsid w:val="001A3A5D"/>
    <w:rsid w:val="001A640C"/>
    <w:rsid w:val="001D3BB0"/>
    <w:rsid w:val="00202DCB"/>
    <w:rsid w:val="002110E8"/>
    <w:rsid w:val="00240117"/>
    <w:rsid w:val="0024583B"/>
    <w:rsid w:val="002654DE"/>
    <w:rsid w:val="00274BC4"/>
    <w:rsid w:val="00276381"/>
    <w:rsid w:val="00280F57"/>
    <w:rsid w:val="002867E7"/>
    <w:rsid w:val="00297CDD"/>
    <w:rsid w:val="00310EF9"/>
    <w:rsid w:val="00346DF7"/>
    <w:rsid w:val="00352E68"/>
    <w:rsid w:val="003A4154"/>
    <w:rsid w:val="003B5342"/>
    <w:rsid w:val="003C7F85"/>
    <w:rsid w:val="003D539B"/>
    <w:rsid w:val="003E62FB"/>
    <w:rsid w:val="004010C4"/>
    <w:rsid w:val="004356AB"/>
    <w:rsid w:val="00473D2F"/>
    <w:rsid w:val="00487FD9"/>
    <w:rsid w:val="004B0961"/>
    <w:rsid w:val="004D150E"/>
    <w:rsid w:val="00520B06"/>
    <w:rsid w:val="005449C5"/>
    <w:rsid w:val="005455E7"/>
    <w:rsid w:val="00580A57"/>
    <w:rsid w:val="005C0903"/>
    <w:rsid w:val="005C627E"/>
    <w:rsid w:val="005E7FBF"/>
    <w:rsid w:val="00604BC2"/>
    <w:rsid w:val="006507D0"/>
    <w:rsid w:val="007053C8"/>
    <w:rsid w:val="00742FA3"/>
    <w:rsid w:val="0076691B"/>
    <w:rsid w:val="00783A35"/>
    <w:rsid w:val="007B4611"/>
    <w:rsid w:val="007E1545"/>
    <w:rsid w:val="0086175D"/>
    <w:rsid w:val="0088760B"/>
    <w:rsid w:val="0089299E"/>
    <w:rsid w:val="008F0CCB"/>
    <w:rsid w:val="008F1DA3"/>
    <w:rsid w:val="008F65C7"/>
    <w:rsid w:val="00914ECF"/>
    <w:rsid w:val="00936FE4"/>
    <w:rsid w:val="0095004D"/>
    <w:rsid w:val="009712A7"/>
    <w:rsid w:val="009773C3"/>
    <w:rsid w:val="0099269C"/>
    <w:rsid w:val="009A2489"/>
    <w:rsid w:val="009C19CB"/>
    <w:rsid w:val="009D0898"/>
    <w:rsid w:val="009D3251"/>
    <w:rsid w:val="00A11068"/>
    <w:rsid w:val="00A2228B"/>
    <w:rsid w:val="00A37DEC"/>
    <w:rsid w:val="00A517AA"/>
    <w:rsid w:val="00A83085"/>
    <w:rsid w:val="00AA084A"/>
    <w:rsid w:val="00AE7155"/>
    <w:rsid w:val="00B2084A"/>
    <w:rsid w:val="00B40964"/>
    <w:rsid w:val="00B47C10"/>
    <w:rsid w:val="00B548E9"/>
    <w:rsid w:val="00B7076C"/>
    <w:rsid w:val="00B71F84"/>
    <w:rsid w:val="00B728D3"/>
    <w:rsid w:val="00B825AB"/>
    <w:rsid w:val="00BE2BB8"/>
    <w:rsid w:val="00C0158D"/>
    <w:rsid w:val="00C05F60"/>
    <w:rsid w:val="00C10B9C"/>
    <w:rsid w:val="00CA56FB"/>
    <w:rsid w:val="00CF459F"/>
    <w:rsid w:val="00D079B2"/>
    <w:rsid w:val="00D16E41"/>
    <w:rsid w:val="00D310A4"/>
    <w:rsid w:val="00D47996"/>
    <w:rsid w:val="00D50994"/>
    <w:rsid w:val="00D5338E"/>
    <w:rsid w:val="00D56C1A"/>
    <w:rsid w:val="00DC40B0"/>
    <w:rsid w:val="00DE3600"/>
    <w:rsid w:val="00E170EE"/>
    <w:rsid w:val="00E42FAE"/>
    <w:rsid w:val="00E557AF"/>
    <w:rsid w:val="00E707C8"/>
    <w:rsid w:val="00E709CF"/>
    <w:rsid w:val="00E808DC"/>
    <w:rsid w:val="00ED791F"/>
    <w:rsid w:val="00EF6CFF"/>
    <w:rsid w:val="00F10164"/>
    <w:rsid w:val="00F648BB"/>
    <w:rsid w:val="00F745EB"/>
    <w:rsid w:val="00FB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8CC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D791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ED7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D791F"/>
  </w:style>
  <w:style w:type="paragraph" w:styleId="Voettekst">
    <w:name w:val="footer"/>
    <w:basedOn w:val="Standaard"/>
    <w:link w:val="VoettekstChar"/>
    <w:uiPriority w:val="99"/>
    <w:unhideWhenUsed/>
    <w:rsid w:val="00ED7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D791F"/>
  </w:style>
  <w:style w:type="paragraph" w:styleId="Ballontekst">
    <w:name w:val="Balloon Text"/>
    <w:basedOn w:val="Standaard"/>
    <w:link w:val="BallontekstChar"/>
    <w:uiPriority w:val="99"/>
    <w:semiHidden/>
    <w:unhideWhenUsed/>
    <w:rsid w:val="00ED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791F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ED791F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0F0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Taekwondo.ladiesonly@gmail.com" TargetMode="External"/><Relationship Id="rId2" Type="http://schemas.openxmlformats.org/officeDocument/2006/relationships/hyperlink" Target="mailto:Taekwondo.ladiesonly@gmail.com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taekwondo-jongyeong.be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KENNISNAME EN TOESTEMMING PERSOONSGEGEVENS 24.dotx</Template>
  <TotalTime>1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Fatiha Laalam</cp:lastModifiedBy>
  <cp:revision>2</cp:revision>
  <dcterms:created xsi:type="dcterms:W3CDTF">2026-08-10T22:21:00Z</dcterms:created>
  <dcterms:modified xsi:type="dcterms:W3CDTF">2026-08-10T22:21:00Z</dcterms:modified>
</cp:coreProperties>
</file>